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CA6A8">
      <w:pPr>
        <w:snapToGrid w:val="0"/>
        <w:spacing w:line="460" w:lineRule="exact"/>
        <w:jc w:val="center"/>
        <w:rPr>
          <w:rFonts w:hint="eastAsia" w:ascii="汉仪中宋简" w:hAnsi="汉仪中宋简" w:eastAsia="方正小标宋简体" w:cs="汉仪中宋简"/>
          <w:color w:val="00000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江苏省科普美术家协会 单位会员申请</w:t>
      </w:r>
      <w:r>
        <w:rPr>
          <w:rFonts w:hint="eastAsia" w:ascii="方正小标宋简体" w:hAnsi="方正小标宋简体" w:eastAsia="方正小标宋简体"/>
          <w:sz w:val="44"/>
          <w:szCs w:val="44"/>
          <w:lang w:val="en-US" w:eastAsia="zh-CN"/>
        </w:rPr>
        <w:t>表</w:t>
      </w:r>
    </w:p>
    <w:p w14:paraId="21F201F5">
      <w:pPr>
        <w:snapToGrid w:val="0"/>
        <w:spacing w:line="460" w:lineRule="exact"/>
        <w:ind w:firstLine="360" w:firstLineChars="150"/>
        <w:jc w:val="left"/>
        <w:rPr>
          <w:rFonts w:hint="eastAsia" w:ascii="汉仪中宋简" w:hAnsi="汉仪中宋简" w:eastAsia="汉仪中宋简" w:cs="汉仪中宋简"/>
          <w:color w:val="000000"/>
          <w:sz w:val="24"/>
          <w:szCs w:val="24"/>
        </w:rPr>
      </w:pPr>
    </w:p>
    <w:tbl>
      <w:tblPr>
        <w:tblStyle w:val="7"/>
        <w:tblW w:w="93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1275"/>
        <w:gridCol w:w="988"/>
        <w:gridCol w:w="1302"/>
        <w:gridCol w:w="1319"/>
        <w:gridCol w:w="2499"/>
      </w:tblGrid>
      <w:tr w14:paraId="19A36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9327" w:type="dxa"/>
            <w:gridSpan w:val="6"/>
            <w:shd w:val="clear" w:color="auto" w:fill="E0E0E0"/>
            <w:noWrap w:val="0"/>
            <w:vAlign w:val="center"/>
          </w:tcPr>
          <w:p w14:paraId="60F36153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8"/>
                <w:szCs w:val="28"/>
                <w:lang w:val="en-US" w:eastAsia="zh-CN"/>
              </w:rPr>
              <w:t>申请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8"/>
                <w:szCs w:val="28"/>
              </w:rPr>
              <w:t>单位信息</w:t>
            </w:r>
          </w:p>
        </w:tc>
      </w:tr>
      <w:tr w14:paraId="67240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3EE928A0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单位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31D029C0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155EC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482B344C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单位地址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3BE6CF2F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6DE3D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1F088364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网址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61182760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1BC6C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5E570A72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单位性质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21817324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科研院所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本科院校      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大专院校</w:t>
            </w:r>
          </w:p>
        </w:tc>
      </w:tr>
      <w:tr w14:paraId="1C090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250B6707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单位LOGO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15A9490B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6CA0E3B5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</w:tc>
      </w:tr>
      <w:tr w14:paraId="5BC5D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089B08C5">
            <w:pPr>
              <w:spacing w:line="460" w:lineRule="exact"/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单位简介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56519661">
            <w:pPr>
              <w:spacing w:line="460" w:lineRule="exact"/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  <w:p w14:paraId="3CFBE926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  <w:p w14:paraId="7DF82984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专业特色、师资情况等</w:t>
            </w:r>
          </w:p>
          <w:p w14:paraId="09E6C3AA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  <w:p w14:paraId="282040B6">
            <w:pPr>
              <w:spacing w:line="460" w:lineRule="exact"/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  <w:p w14:paraId="73297ED9">
            <w:pPr>
              <w:spacing w:line="460" w:lineRule="exact"/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78400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9327" w:type="dxa"/>
            <w:gridSpan w:val="6"/>
            <w:shd w:val="clear" w:color="auto" w:fill="E0E0E0"/>
            <w:noWrap w:val="0"/>
            <w:vAlign w:val="center"/>
          </w:tcPr>
          <w:p w14:paraId="68E33EB1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8"/>
                <w:szCs w:val="28"/>
                <w:lang w:val="en-US" w:eastAsia="zh-CN"/>
              </w:rPr>
              <w:t>负责人基本信息</w:t>
            </w:r>
          </w:p>
        </w:tc>
      </w:tr>
      <w:tr w14:paraId="31715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371136CD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275" w:type="dxa"/>
            <w:noWrap w:val="0"/>
            <w:vAlign w:val="center"/>
          </w:tcPr>
          <w:p w14:paraId="102EC4BE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88" w:type="dxa"/>
            <w:noWrap w:val="0"/>
            <w:vAlign w:val="center"/>
          </w:tcPr>
          <w:p w14:paraId="227C75E3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性  别</w:t>
            </w:r>
          </w:p>
        </w:tc>
        <w:tc>
          <w:tcPr>
            <w:tcW w:w="1302" w:type="dxa"/>
            <w:noWrap w:val="0"/>
            <w:vAlign w:val="center"/>
          </w:tcPr>
          <w:p w14:paraId="33E978C6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19" w:type="dxa"/>
            <w:noWrap w:val="0"/>
            <w:vAlign w:val="center"/>
          </w:tcPr>
          <w:p w14:paraId="44545125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2499" w:type="dxa"/>
            <w:noWrap w:val="0"/>
            <w:vAlign w:val="center"/>
          </w:tcPr>
          <w:p w14:paraId="0A817870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1218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atLeast"/>
          <w:jc w:val="center"/>
        </w:trPr>
        <w:tc>
          <w:tcPr>
            <w:tcW w:w="1944" w:type="dxa"/>
            <w:noWrap w:val="0"/>
            <w:vAlign w:val="center"/>
          </w:tcPr>
          <w:p w14:paraId="65507ADB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技术职称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763B0D5F">
            <w:pPr>
              <w:wordWrap w:val="0"/>
              <w:spacing w:line="460" w:lineRule="exact"/>
              <w:jc w:val="right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02" w:type="dxa"/>
            <w:noWrap w:val="0"/>
            <w:vAlign w:val="center"/>
          </w:tcPr>
          <w:p w14:paraId="4429B0BF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聘任时间</w:t>
            </w:r>
          </w:p>
        </w:tc>
        <w:tc>
          <w:tcPr>
            <w:tcW w:w="3818" w:type="dxa"/>
            <w:gridSpan w:val="2"/>
            <w:noWrap w:val="0"/>
            <w:vAlign w:val="center"/>
          </w:tcPr>
          <w:p w14:paraId="4E39FDEF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20EEE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157762DA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行政职务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4EF2F37E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02" w:type="dxa"/>
            <w:noWrap w:val="0"/>
            <w:vAlign w:val="center"/>
          </w:tcPr>
          <w:p w14:paraId="36A05A48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从事专业</w:t>
            </w:r>
          </w:p>
        </w:tc>
        <w:tc>
          <w:tcPr>
            <w:tcW w:w="3818" w:type="dxa"/>
            <w:gridSpan w:val="2"/>
            <w:noWrap w:val="0"/>
            <w:vAlign w:val="center"/>
          </w:tcPr>
          <w:p w14:paraId="2D5BAEA6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63B3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20E5DC31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000F4A05">
            <w:pPr>
              <w:spacing w:line="460" w:lineRule="exac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eastAsia="zh-CN"/>
              </w:rPr>
            </w:pPr>
          </w:p>
        </w:tc>
        <w:tc>
          <w:tcPr>
            <w:tcW w:w="1302" w:type="dxa"/>
            <w:shd w:val="clear" w:color="auto" w:fill="auto"/>
            <w:noWrap w:val="0"/>
            <w:vAlign w:val="center"/>
          </w:tcPr>
          <w:p w14:paraId="092F27DD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电子信箱</w:t>
            </w:r>
          </w:p>
        </w:tc>
        <w:tc>
          <w:tcPr>
            <w:tcW w:w="3818" w:type="dxa"/>
            <w:gridSpan w:val="2"/>
            <w:shd w:val="clear" w:color="auto" w:fill="auto"/>
            <w:noWrap w:val="0"/>
            <w:vAlign w:val="center"/>
          </w:tcPr>
          <w:p w14:paraId="2FB149B3">
            <w:pPr>
              <w:spacing w:line="460" w:lineRule="exact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2605D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944" w:type="dxa"/>
            <w:noWrap w:val="0"/>
            <w:vAlign w:val="center"/>
          </w:tcPr>
          <w:p w14:paraId="4DD01073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7383" w:type="dxa"/>
            <w:gridSpan w:val="5"/>
            <w:noWrap w:val="0"/>
            <w:vAlign w:val="center"/>
          </w:tcPr>
          <w:p w14:paraId="4C1904E6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</w:tc>
      </w:tr>
      <w:tr w14:paraId="4A410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4933531A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单位</w:t>
            </w:r>
          </w:p>
          <w:p w14:paraId="3E32901A">
            <w:pPr>
              <w:spacing w:line="460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意见</w:t>
            </w:r>
          </w:p>
        </w:tc>
        <w:tc>
          <w:tcPr>
            <w:tcW w:w="7383" w:type="dxa"/>
            <w:gridSpan w:val="5"/>
            <w:noWrap w:val="0"/>
            <w:vAlign w:val="top"/>
          </w:tcPr>
          <w:p w14:paraId="33448A5C">
            <w:pPr>
              <w:spacing w:line="460" w:lineRule="exact"/>
              <w:ind w:firstLine="2760" w:firstLineChars="115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73C718FD">
            <w:pPr>
              <w:spacing w:line="460" w:lineRule="exact"/>
              <w:ind w:firstLine="2760" w:firstLineChars="115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</w:p>
          <w:p w14:paraId="442F4990">
            <w:pPr>
              <w:spacing w:line="460" w:lineRule="exact"/>
              <w:ind w:firstLine="2760" w:firstLineChars="1150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负责人：         （签名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盖公章）</w:t>
            </w:r>
          </w:p>
          <w:p w14:paraId="2D8245D4">
            <w:pPr>
              <w:spacing w:line="460" w:lineRule="exact"/>
              <w:ind w:firstLine="4200" w:firstLineChars="1750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 xml:space="preserve">年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 xml:space="preserve"> 月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 xml:space="preserve">  日</w:t>
            </w:r>
          </w:p>
        </w:tc>
      </w:tr>
      <w:tr w14:paraId="03BA9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shd w:val="clear" w:color="auto" w:fill="auto"/>
            <w:noWrap w:val="0"/>
            <w:vAlign w:val="center"/>
          </w:tcPr>
          <w:p w14:paraId="4425B0FA">
            <w:pPr>
              <w:tabs>
                <w:tab w:val="left" w:pos="1470"/>
              </w:tabs>
              <w:ind w:right="-48" w:rightChars="-23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协会</w:t>
            </w:r>
          </w:p>
          <w:p w14:paraId="6967CAD4">
            <w:pPr>
              <w:tabs>
                <w:tab w:val="left" w:pos="1470"/>
              </w:tabs>
              <w:ind w:right="-48" w:rightChars="-23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意见</w:t>
            </w:r>
          </w:p>
        </w:tc>
        <w:tc>
          <w:tcPr>
            <w:tcW w:w="7383" w:type="dxa"/>
            <w:gridSpan w:val="5"/>
            <w:shd w:val="clear" w:color="auto" w:fill="auto"/>
            <w:noWrap w:val="0"/>
            <w:vAlign w:val="top"/>
          </w:tcPr>
          <w:p w14:paraId="6D0DB17D">
            <w:pPr>
              <w:tabs>
                <w:tab w:val="left" w:pos="1470"/>
              </w:tabs>
              <w:ind w:right="-48" w:rightChars="-23"/>
              <w:rPr>
                <w:rFonts w:hint="eastAsia"/>
                <w:sz w:val="24"/>
              </w:rPr>
            </w:pPr>
          </w:p>
          <w:p w14:paraId="42D4D2FB">
            <w:pPr>
              <w:tabs>
                <w:tab w:val="left" w:pos="1470"/>
              </w:tabs>
              <w:ind w:right="-48" w:rightChars="-23"/>
              <w:rPr>
                <w:rFonts w:hint="eastAsia"/>
                <w:sz w:val="24"/>
              </w:rPr>
            </w:pPr>
          </w:p>
          <w:p w14:paraId="0227F09C">
            <w:pPr>
              <w:tabs>
                <w:tab w:val="left" w:pos="1470"/>
              </w:tabs>
              <w:ind w:right="-48" w:rightChars="-23"/>
              <w:rPr>
                <w:rFonts w:hint="eastAsia"/>
                <w:sz w:val="24"/>
              </w:rPr>
            </w:pPr>
          </w:p>
          <w:p w14:paraId="6D2C9378">
            <w:pPr>
              <w:tabs>
                <w:tab w:val="left" w:pos="1470"/>
              </w:tabs>
              <w:wordWrap w:val="0"/>
              <w:ind w:right="-48" w:rightChars="-23" w:firstLine="1560" w:firstLineChars="650"/>
              <w:jc w:val="righ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（盖章）           </w:t>
            </w:r>
          </w:p>
          <w:p w14:paraId="3E0DF5D2">
            <w:pPr>
              <w:tabs>
                <w:tab w:val="left" w:pos="1470"/>
              </w:tabs>
              <w:wordWrap w:val="0"/>
              <w:ind w:right="-48" w:rightChars="-23"/>
              <w:jc w:val="right"/>
              <w:rPr>
                <w:rFonts w:hint="eastAsia" w:ascii="Calibri" w:hAnsi="Calibri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 xml:space="preserve">年  月  日  </w:t>
            </w:r>
          </w:p>
        </w:tc>
      </w:tr>
    </w:tbl>
    <w:p w14:paraId="2D776584">
      <w:pPr>
        <w:rPr>
          <w:rFonts w:hint="default" w:ascii="宋体" w:hAnsi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851" w:right="1274" w:bottom="953" w:left="1134" w:header="283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20428A-5968-4D21-983C-3AB820D4FFA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35A7984-8485-49C2-9556-701AC0A63C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5AFE7CE-1161-42F5-99B3-7024D4EC0B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C266605-19E1-4A16-A7A5-91E8B3B23F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E3C385-4D21-4C54-B023-6CA4574C68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D37BDB7-0624-4FCC-B0AA-F62460A9033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32200C72-5724-4002-AFA8-83D0ED0567D8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汉仪全唐诗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8" w:fontKey="{3E26178F-C5FB-4AD8-9C66-3DC418688A9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2395D211-CBBA-4F2A-97BE-AB5CDF097DC9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BEA8E302-A22F-4002-939E-F0709209FE15}"/>
  </w:font>
  <w:font w:name="WPSEMBED1">
    <w:panose1 w:val="02010600000101010101"/>
    <w:charset w:val="80"/>
    <w:family w:val="auto"/>
    <w:pitch w:val="default"/>
    <w:sig w:usb0="800002BF" w:usb1="184F6CF8" w:usb2="00000012" w:usb3="00000000" w:csb0="0002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D089E">
    <w:pPr>
      <w:pStyle w:val="5"/>
      <w:ind w:firstLine="643" w:firstLineChars="400"/>
      <w:jc w:val="left"/>
      <w:rPr>
        <w:rFonts w:hint="default" w:eastAsia="宋体"/>
        <w:b/>
        <w:bCs/>
        <w:sz w:val="16"/>
        <w:szCs w:val="21"/>
        <w:u w:val="single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602CAC"/>
    <w:multiLevelType w:val="multilevel"/>
    <w:tmpl w:val="50602CA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sImhkaWQiOiI4OWM3ZTgyMmQ5N2VmZjNlOTEyMmIwNmI5NWQxZGMwOCIsInVzZXJDb3VudCI6M30="/>
  </w:docVars>
  <w:rsids>
    <w:rsidRoot w:val="0D4809F1"/>
    <w:rsid w:val="003F169A"/>
    <w:rsid w:val="03E02B6F"/>
    <w:rsid w:val="0D4809F1"/>
    <w:rsid w:val="11B166BB"/>
    <w:rsid w:val="135B1E95"/>
    <w:rsid w:val="1552677A"/>
    <w:rsid w:val="24ED7049"/>
    <w:rsid w:val="2C9C4296"/>
    <w:rsid w:val="3E4E75CC"/>
    <w:rsid w:val="40AF194C"/>
    <w:rsid w:val="44FA30CA"/>
    <w:rsid w:val="4EAD7AD0"/>
    <w:rsid w:val="510854EA"/>
    <w:rsid w:val="57E456C1"/>
    <w:rsid w:val="58DC768E"/>
    <w:rsid w:val="5F862D65"/>
    <w:rsid w:val="646B1ECF"/>
    <w:rsid w:val="67E91DFE"/>
    <w:rsid w:val="6B5F7207"/>
    <w:rsid w:val="6C845EBC"/>
    <w:rsid w:val="6D286848"/>
    <w:rsid w:val="75212C76"/>
    <w:rsid w:val="7A886B78"/>
    <w:rsid w:val="7C702B25"/>
    <w:rsid w:val="7F2B74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30"/>
      <w:szCs w:val="44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新宋体" w:hAnsi="新宋体" w:eastAsia="新宋体" w:cs="新宋体"/>
      <w:b/>
      <w:bCs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styleId="13">
    <w:name w:val="HTML Code"/>
    <w:basedOn w:val="9"/>
    <w:qFormat/>
    <w:uiPriority w:val="0"/>
    <w:rPr>
      <w:rFonts w:ascii="Courier New" w:hAnsi="Courier New"/>
      <w:sz w:val="20"/>
    </w:rPr>
  </w:style>
  <w:style w:type="character" w:customStyle="1" w:styleId="14">
    <w:name w:val="font81"/>
    <w:basedOn w:val="9"/>
    <w:qFormat/>
    <w:uiPriority w:val="0"/>
    <w:rPr>
      <w:rFonts w:hint="eastAsia" w:ascii="汉仪全唐诗简" w:hAnsi="汉仪全唐诗简" w:eastAsia="汉仪全唐诗简" w:cs="汉仪全唐诗简"/>
      <w:color w:val="000000"/>
      <w:sz w:val="36"/>
      <w:szCs w:val="36"/>
      <w:u w:val="none"/>
    </w:rPr>
  </w:style>
  <w:style w:type="character" w:customStyle="1" w:styleId="15">
    <w:name w:val="font91"/>
    <w:basedOn w:val="9"/>
    <w:qFormat/>
    <w:uiPriority w:val="0"/>
    <w:rPr>
      <w:rFonts w:hint="eastAsia" w:ascii="汉仪全唐诗简" w:hAnsi="汉仪全唐诗简" w:eastAsia="汉仪全唐诗简" w:cs="汉仪全唐诗简"/>
      <w:color w:val="000000"/>
      <w:sz w:val="36"/>
      <w:szCs w:val="36"/>
      <w:u w:val="single"/>
    </w:rPr>
  </w:style>
  <w:style w:type="paragraph" w:customStyle="1" w:styleId="16">
    <w:name w:val="Other|1"/>
    <w:basedOn w:val="1"/>
    <w:qFormat/>
    <w:uiPriority w:val="0"/>
    <w:rPr>
      <w:sz w:val="20"/>
      <w:szCs w:val="20"/>
      <w:lang w:val="zh-TW" w:eastAsia="zh-TW" w:bidi="zh-TW"/>
    </w:rPr>
  </w:style>
  <w:style w:type="paragraph" w:customStyle="1" w:styleId="17">
    <w:name w:val="Table Paragraph"/>
    <w:basedOn w:val="1"/>
    <w:qFormat/>
    <w:uiPriority w:val="1"/>
    <w:pPr>
      <w:spacing w:before="101"/>
      <w:ind w:left="117"/>
      <w:jc w:val="center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8">
    <w:name w:val="样式3"/>
    <w:qFormat/>
    <w:uiPriority w:val="0"/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ncyZhou\AppData\Roaming\kingsoft\office6\templates\download\e0d8a3f8-e4ba-4f65-b68e-19c1692b8812\&#26576;&#26576;&#21830;&#20250;&#21327;&#20250;&#26631;&#22996;&#20250;&#22996;&#21592;&#30003;&#35831;&#3492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某某商会协会标委会委员申请表.docx</Template>
  <Pages>1</Pages>
  <Words>142</Words>
  <Characters>145</Characters>
  <Paragraphs>43</Paragraphs>
  <TotalTime>53</TotalTime>
  <ScaleCrop>false</ScaleCrop>
  <LinksUpToDate>false</LinksUpToDate>
  <CharactersWithSpaces>207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2024-11-15T08:45:00Z</dcterms:created>
  <dc:creator>周芳竹 ғᴀɴᴄʏ</dc:creator>
  <cp:lastModifiedBy>29222</cp:lastModifiedBy>
  <dcterms:modified xsi:type="dcterms:W3CDTF">2025-12-23T04:55:34Z</dcterms:modified>
  <dc:title>施 工 日 志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606AA1D3ED864DB1ADFB92DEF47EE147_11</vt:lpwstr>
  </property>
  <property fmtid="{D5CDD505-2E9C-101B-9397-08002B2CF9AE}" pid="4" name="KSOTemplateUUID">
    <vt:lpwstr>v1.0_mb_XhlOJfPbCAQLuT2qyKScaw==</vt:lpwstr>
  </property>
  <property fmtid="{D5CDD505-2E9C-101B-9397-08002B2CF9AE}" pid="5" name="KSOTemplateDocerSaveRecord">
    <vt:lpwstr>eyJoZGlkIjoiN2Y1NTA4YmZkNzgzYjA1MGJjNzZhODY5ODZjYWFhZmQiLCJ1c2VySWQiOiIyOTIwMDUzMDUifQ==</vt:lpwstr>
  </property>
</Properties>
</file>